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A0"/>
      </w:tblPr>
      <w:tblGrid>
        <w:gridCol w:w="4672"/>
        <w:gridCol w:w="4673"/>
      </w:tblGrid>
      <w:tr w:rsidR="00B36154" w:rsidRPr="00E119C2" w:rsidTr="00E119C2">
        <w:tc>
          <w:tcPr>
            <w:tcW w:w="4672" w:type="dxa"/>
          </w:tcPr>
          <w:p w:rsidR="00B36154" w:rsidRPr="00E119C2" w:rsidRDefault="00B36154" w:rsidP="00E119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B36154" w:rsidRPr="00E119C2" w:rsidRDefault="00B36154" w:rsidP="00E119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119C2">
              <w:rPr>
                <w:rFonts w:ascii="Times New Roman" w:hAnsi="Times New Roman"/>
                <w:sz w:val="28"/>
                <w:szCs w:val="28"/>
              </w:rPr>
              <w:t>Указывается наименование государственного (муниципального) органа, кому адресуется обращение и адрес местонахождения</w:t>
            </w:r>
          </w:p>
          <w:p w:rsidR="00B36154" w:rsidRPr="00E119C2" w:rsidRDefault="00B36154" w:rsidP="00E119C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36154" w:rsidRDefault="00B36154" w:rsidP="00BB377D">
      <w:pPr>
        <w:rPr>
          <w:rFonts w:ascii="Times New Roman" w:hAnsi="Times New Roman"/>
          <w:sz w:val="28"/>
          <w:szCs w:val="28"/>
        </w:rPr>
      </w:pPr>
    </w:p>
    <w:p w:rsidR="00B36154" w:rsidRDefault="00B36154" w:rsidP="00BB37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назначении представителя в комиссию по</w:t>
      </w:r>
    </w:p>
    <w:p w:rsidR="00B36154" w:rsidRDefault="00B36154" w:rsidP="00BB37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обследованию и категорированию торгового объекта</w:t>
      </w:r>
    </w:p>
    <w:p w:rsidR="00B36154" w:rsidRDefault="00B36154" w:rsidP="00BB377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(территории)</w:t>
      </w:r>
    </w:p>
    <w:p w:rsidR="00B36154" w:rsidRDefault="00B36154" w:rsidP="00BB377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36154" w:rsidRDefault="00B36154" w:rsidP="00BB37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соответствии с пунктом 15 Требований к антитеррористической защищенности торговых объектов (территорий), утвержденных постановлением Правительства Российской Федерации от 19.10.2017 № 1273, уведомлением м</w:t>
      </w:r>
      <w:r w:rsidRPr="00CD5033">
        <w:rPr>
          <w:rFonts w:ascii="Times New Roman" w:hAnsi="Times New Roman"/>
          <w:sz w:val="28"/>
          <w:szCs w:val="28"/>
        </w:rPr>
        <w:t>инистерств</w:t>
      </w:r>
      <w:r>
        <w:rPr>
          <w:rFonts w:ascii="Times New Roman" w:hAnsi="Times New Roman"/>
          <w:sz w:val="28"/>
          <w:szCs w:val="28"/>
        </w:rPr>
        <w:t>а</w:t>
      </w:r>
      <w:r w:rsidRPr="00CD5033">
        <w:rPr>
          <w:rFonts w:ascii="Times New Roman" w:hAnsi="Times New Roman"/>
          <w:sz w:val="28"/>
          <w:szCs w:val="28"/>
        </w:rPr>
        <w:t xml:space="preserve"> экономического развития</w:t>
      </w:r>
      <w:r>
        <w:rPr>
          <w:rFonts w:ascii="Times New Roman" w:hAnsi="Times New Roman"/>
          <w:sz w:val="28"/>
          <w:szCs w:val="28"/>
        </w:rPr>
        <w:t xml:space="preserve"> и поддержки предпринимательства Кировской области от «___» __________ года </w:t>
      </w:r>
      <w:r>
        <w:rPr>
          <w:rFonts w:ascii="Times New Roman" w:hAnsi="Times New Roman"/>
          <w:sz w:val="28"/>
          <w:szCs w:val="28"/>
        </w:rPr>
        <w:br/>
        <w:t xml:space="preserve">№ ______________ о включении торгового объекта (территории) в Перечень торговых объектов (территорий), расположенных в пределах территории Кировской области и </w:t>
      </w:r>
      <w:r w:rsidRPr="006D1616">
        <w:rPr>
          <w:rFonts w:ascii="Times New Roman" w:hAnsi="Times New Roman"/>
          <w:sz w:val="28"/>
          <w:szCs w:val="28"/>
        </w:rPr>
        <w:t xml:space="preserve">подлежащих категорированию в интересах </w:t>
      </w:r>
      <w:r>
        <w:rPr>
          <w:rFonts w:ascii="Times New Roman" w:hAnsi="Times New Roman"/>
          <w:sz w:val="28"/>
          <w:szCs w:val="28"/>
        </w:rPr>
        <w:br/>
      </w:r>
      <w:r w:rsidRPr="006D1616">
        <w:rPr>
          <w:rFonts w:ascii="Times New Roman" w:hAnsi="Times New Roman"/>
          <w:sz w:val="28"/>
          <w:szCs w:val="28"/>
        </w:rPr>
        <w:t>их антитеррористической защиты</w:t>
      </w:r>
      <w:r>
        <w:rPr>
          <w:rFonts w:ascii="Times New Roman" w:hAnsi="Times New Roman"/>
          <w:sz w:val="28"/>
          <w:szCs w:val="28"/>
        </w:rPr>
        <w:t xml:space="preserve">, прошу назначить Вашего представителя </w:t>
      </w:r>
      <w:r>
        <w:rPr>
          <w:rFonts w:ascii="Times New Roman" w:hAnsi="Times New Roman"/>
          <w:sz w:val="28"/>
          <w:szCs w:val="28"/>
        </w:rPr>
        <w:br/>
        <w:t>в состав комиссии для обследования и категорирования торгового объекта (территории) _________________________________________________, расположенного по адресу:____________________________________________________________.</w:t>
      </w:r>
    </w:p>
    <w:p w:rsidR="00B36154" w:rsidRDefault="00B36154" w:rsidP="00BB37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6154" w:rsidRDefault="00B36154" w:rsidP="00BB37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36154" w:rsidRDefault="00B36154" w:rsidP="00BB37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Должность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Фамилия, инициалы</w:t>
      </w:r>
    </w:p>
    <w:p w:rsidR="00B36154" w:rsidRPr="00BB377D" w:rsidRDefault="00B36154" w:rsidP="00BB377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B36154" w:rsidRPr="00BB377D" w:rsidSect="00DD270F">
      <w:headerReference w:type="default" r:id="rId6"/>
      <w:pgSz w:w="11906" w:h="16838"/>
      <w:pgMar w:top="212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6154" w:rsidRDefault="00B36154" w:rsidP="00C94F1B">
      <w:pPr>
        <w:spacing w:after="0" w:line="240" w:lineRule="auto"/>
      </w:pPr>
      <w:r>
        <w:separator/>
      </w:r>
    </w:p>
  </w:endnote>
  <w:endnote w:type="continuationSeparator" w:id="0">
    <w:p w:rsidR="00B36154" w:rsidRDefault="00B36154" w:rsidP="00C94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6154" w:rsidRDefault="00B36154" w:rsidP="00C94F1B">
      <w:pPr>
        <w:spacing w:after="0" w:line="240" w:lineRule="auto"/>
      </w:pPr>
      <w:r>
        <w:separator/>
      </w:r>
    </w:p>
  </w:footnote>
  <w:footnote w:type="continuationSeparator" w:id="0">
    <w:p w:rsidR="00B36154" w:rsidRDefault="00B36154" w:rsidP="00C94F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6154" w:rsidRDefault="00B36154" w:rsidP="00DD270F">
    <w:pPr>
      <w:shd w:val="clear" w:color="auto" w:fill="FFFFFF"/>
      <w:spacing w:after="0" w:line="240" w:lineRule="auto"/>
      <w:jc w:val="center"/>
      <w:outlineLvl w:val="0"/>
      <w:rPr>
        <w:rFonts w:ascii="Times New Roman" w:hAnsi="Times New Roman"/>
        <w:color w:val="262626"/>
        <w:kern w:val="36"/>
        <w:sz w:val="28"/>
        <w:szCs w:val="28"/>
        <w:lang w:eastAsia="ru-RU"/>
      </w:rPr>
    </w:pPr>
    <w:bookmarkStart w:id="0" w:name="_GoBack"/>
    <w:bookmarkEnd w:id="0"/>
    <w:r w:rsidRPr="00DD270F">
      <w:rPr>
        <w:rFonts w:ascii="Times New Roman" w:hAnsi="Times New Roman"/>
        <w:color w:val="262626"/>
        <w:kern w:val="36"/>
        <w:sz w:val="28"/>
        <w:szCs w:val="28"/>
        <w:lang w:eastAsia="ru-RU"/>
      </w:rPr>
      <w:t>Рекомендуемая форма обращения</w:t>
    </w:r>
  </w:p>
  <w:p w:rsidR="00B36154" w:rsidRPr="00DD270F" w:rsidRDefault="00B36154" w:rsidP="00DD270F">
    <w:pPr>
      <w:shd w:val="clear" w:color="auto" w:fill="FFFFFF"/>
      <w:spacing w:after="0" w:line="240" w:lineRule="auto"/>
      <w:jc w:val="center"/>
      <w:outlineLvl w:val="0"/>
      <w:rPr>
        <w:rFonts w:ascii="Times New Roman" w:hAnsi="Times New Roman"/>
        <w:color w:val="262626"/>
        <w:kern w:val="36"/>
        <w:sz w:val="28"/>
        <w:szCs w:val="28"/>
        <w:lang w:eastAsia="ru-RU"/>
      </w:rPr>
    </w:pPr>
    <w:r w:rsidRPr="00DD270F">
      <w:rPr>
        <w:rFonts w:ascii="Times New Roman" w:hAnsi="Times New Roman"/>
        <w:color w:val="262626"/>
        <w:kern w:val="36"/>
        <w:sz w:val="28"/>
        <w:szCs w:val="28"/>
        <w:lang w:eastAsia="ru-RU"/>
      </w:rPr>
      <w:t>о назначении представителя в комиссию по обследованию и категорированию торгового объекта (территории)</w:t>
    </w:r>
  </w:p>
  <w:p w:rsidR="00B36154" w:rsidRDefault="00B36154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2C2D"/>
    <w:rsid w:val="000B01DE"/>
    <w:rsid w:val="002D6CA3"/>
    <w:rsid w:val="00486C9B"/>
    <w:rsid w:val="00521101"/>
    <w:rsid w:val="00593B95"/>
    <w:rsid w:val="006A02C8"/>
    <w:rsid w:val="006D1616"/>
    <w:rsid w:val="00881C9A"/>
    <w:rsid w:val="009340A4"/>
    <w:rsid w:val="0096132E"/>
    <w:rsid w:val="00983A3C"/>
    <w:rsid w:val="00B36154"/>
    <w:rsid w:val="00BB2C2D"/>
    <w:rsid w:val="00BB377D"/>
    <w:rsid w:val="00C94F1B"/>
    <w:rsid w:val="00CA64D8"/>
    <w:rsid w:val="00CD5033"/>
    <w:rsid w:val="00CF29BD"/>
    <w:rsid w:val="00D66B7B"/>
    <w:rsid w:val="00DD270F"/>
    <w:rsid w:val="00DE3557"/>
    <w:rsid w:val="00E03F55"/>
    <w:rsid w:val="00E119C2"/>
    <w:rsid w:val="00E20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F55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DD270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DD270F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table" w:styleId="TableGrid">
    <w:name w:val="Table Grid"/>
    <w:basedOn w:val="TableNormal"/>
    <w:uiPriority w:val="99"/>
    <w:rsid w:val="00BB377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C94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C94F1B"/>
    <w:rPr>
      <w:rFonts w:cs="Times New Roman"/>
    </w:rPr>
  </w:style>
  <w:style w:type="paragraph" w:styleId="Footer">
    <w:name w:val="footer"/>
    <w:basedOn w:val="Normal"/>
    <w:link w:val="FooterChar"/>
    <w:uiPriority w:val="99"/>
    <w:rsid w:val="00C94F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C94F1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116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6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161</Words>
  <Characters>918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Указывается наименование государственного (муниципального) органа, кому адресуется обращение и адрес местонахождения</dc:title>
  <dc:subject/>
  <dc:creator>Димов Дмитрий Николаевич</dc:creator>
  <cp:keywords/>
  <dc:description/>
  <cp:lastModifiedBy>user</cp:lastModifiedBy>
  <cp:revision>2</cp:revision>
  <cp:lastPrinted>2019-06-26T11:25:00Z</cp:lastPrinted>
  <dcterms:created xsi:type="dcterms:W3CDTF">2019-06-27T08:11:00Z</dcterms:created>
  <dcterms:modified xsi:type="dcterms:W3CDTF">2019-06-27T08:11:00Z</dcterms:modified>
</cp:coreProperties>
</file>